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98C1B" w14:textId="77777777" w:rsidR="009C475C" w:rsidRDefault="009C475C"/>
    <w:p w14:paraId="5480DB1F" w14:textId="77777777" w:rsidR="00C62009" w:rsidRDefault="009C475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40FE8BF" wp14:editId="1160BE88">
                <wp:simplePos x="0" y="0"/>
                <wp:positionH relativeFrom="column">
                  <wp:posOffset>0</wp:posOffset>
                </wp:positionH>
                <wp:positionV relativeFrom="page">
                  <wp:posOffset>7136765</wp:posOffset>
                </wp:positionV>
                <wp:extent cx="5937250" cy="712470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0" cy="71247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12F26" w14:textId="4125CD48" w:rsidR="009C475C" w:rsidRPr="009C475C" w:rsidRDefault="009C475C" w:rsidP="009C475C">
                            <w:pPr>
                              <w:jc w:val="center"/>
                              <w:rPr>
                                <w:rFonts w:ascii="Gadugi" w:hAnsi="Gadugi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Gadugi" w:hAnsi="Gadugi" w:cs="Arial"/>
                                <w:b/>
                                <w:bCs/>
                                <w:sz w:val="56"/>
                                <w:szCs w:val="56"/>
                              </w:rPr>
                              <w:t>[</w:t>
                            </w:r>
                            <w:r w:rsidR="00CD5B36">
                              <w:rPr>
                                <w:rFonts w:ascii="Gadugi" w:hAnsi="Gadugi" w:cs="Arial"/>
                                <w:b/>
                                <w:bCs/>
                                <w:sz w:val="56"/>
                                <w:szCs w:val="56"/>
                              </w:rPr>
                              <w:t>NLMFFC-1550-0001</w:t>
                            </w:r>
                            <w:r>
                              <w:rPr>
                                <w:rFonts w:ascii="Gadugi" w:hAnsi="Gadugi" w:cs="Arial"/>
                                <w:b/>
                                <w:bCs/>
                                <w:sz w:val="56"/>
                                <w:szCs w:val="56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0FE8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61.95pt;width:467.5pt;height:56.1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" fillcolor="#aeaaaa [2414]" stroked="f">
                <v:textbox style="mso-fit-shape-to-text:t">
                  <w:txbxContent>
                    <w:p w14:paraId="67912F26" w14:textId="4125CD48" w:rsidR="009C475C" w:rsidRPr="009C475C" w:rsidRDefault="009C475C" w:rsidP="009C475C">
                      <w:pPr>
                        <w:jc w:val="center"/>
                        <w:rPr>
                          <w:rFonts w:ascii="Gadugi" w:hAnsi="Gadugi" w:cs="Arial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Gadugi" w:hAnsi="Gadugi" w:cs="Arial"/>
                          <w:b/>
                          <w:bCs/>
                          <w:sz w:val="56"/>
                          <w:szCs w:val="56"/>
                        </w:rPr>
                        <w:t>[</w:t>
                      </w:r>
                      <w:r w:rsidR="00CD5B36">
                        <w:rPr>
                          <w:rFonts w:ascii="Gadugi" w:hAnsi="Gadugi" w:cs="Arial"/>
                          <w:b/>
                          <w:bCs/>
                          <w:sz w:val="56"/>
                          <w:szCs w:val="56"/>
                        </w:rPr>
                        <w:t>NLMFFC-1550-0001</w:t>
                      </w:r>
                      <w:r>
                        <w:rPr>
                          <w:rFonts w:ascii="Gadugi" w:hAnsi="Gadugi" w:cs="Arial"/>
                          <w:b/>
                          <w:bCs/>
                          <w:sz w:val="56"/>
                          <w:szCs w:val="56"/>
                        </w:rPr>
                        <w:t>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E632301" w14:textId="77777777" w:rsidR="009434A9" w:rsidRPr="009434A9" w:rsidRDefault="008C08EB" w:rsidP="009434A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7A2466" wp14:editId="6F71780F">
                <wp:simplePos x="0" y="0"/>
                <wp:positionH relativeFrom="column">
                  <wp:posOffset>121920</wp:posOffset>
                </wp:positionH>
                <wp:positionV relativeFrom="page">
                  <wp:posOffset>2148840</wp:posOffset>
                </wp:positionV>
                <wp:extent cx="5815330" cy="363093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5330" cy="3630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id w:val="-1455089075"/>
                              <w:picture/>
                            </w:sdtPr>
                            <w:sdtEndPr/>
                            <w:sdtContent>
                              <w:p w14:paraId="43BEEB68" w14:textId="2262BA6A" w:rsidR="009C475C" w:rsidRDefault="00556C99" w:rsidP="008C08EB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E668633" wp14:editId="61DF02E7">
                                      <wp:extent cx="5549356" cy="2736802"/>
                                      <wp:effectExtent l="0" t="0" r="0" b="6985"/>
                                      <wp:docPr id="21" name="Picture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1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8"/>
                                              <a:srcRect l="30038" t="30069" r="30024" b="30188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13223" cy="2768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A2466" id="Rectangle 4" o:spid="_x0000_s1027" style="position:absolute;margin-left:9.6pt;margin-top:169.2pt;width:457.9pt;height:28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" filled="f" stroked="f" strokeweight="1pt">
                <v:textbox>
                  <w:txbxContent>
                    <w:sdt>
                      <w:sdtPr>
                        <w:id w:val="-1455089075"/>
                        <w:picture/>
                      </w:sdtPr>
                      <w:sdtEndPr/>
                      <w:sdtContent>
                        <w:p w14:paraId="43BEEB68" w14:textId="2262BA6A" w:rsidR="009C475C" w:rsidRDefault="00556C99" w:rsidP="008C08EB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E668633" wp14:editId="61DF02E7">
                                <wp:extent cx="5549356" cy="2736802"/>
                                <wp:effectExtent l="0" t="0" r="0" b="6985"/>
                                <wp:docPr id="21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8"/>
                                        <a:srcRect l="30038" t="30069" r="30024" b="30188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13223" cy="2768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y="page"/>
              </v:rect>
            </w:pict>
          </mc:Fallback>
        </mc:AlternateContent>
      </w:r>
    </w:p>
    <w:p w14:paraId="6C42C908" w14:textId="77777777" w:rsidR="009434A9" w:rsidRPr="009434A9" w:rsidRDefault="009434A9" w:rsidP="009434A9"/>
    <w:p w14:paraId="592738DB" w14:textId="77777777" w:rsidR="009434A9" w:rsidRPr="009434A9" w:rsidRDefault="009434A9" w:rsidP="009434A9"/>
    <w:p w14:paraId="50BD1AA0" w14:textId="77777777" w:rsidR="009434A9" w:rsidRPr="009434A9" w:rsidRDefault="009434A9" w:rsidP="009434A9"/>
    <w:p w14:paraId="01B349A4" w14:textId="77777777" w:rsidR="009434A9" w:rsidRPr="009434A9" w:rsidRDefault="009434A9" w:rsidP="009434A9"/>
    <w:p w14:paraId="561CC010" w14:textId="77777777" w:rsidR="009434A9" w:rsidRPr="009434A9" w:rsidRDefault="009434A9" w:rsidP="009434A9"/>
    <w:p w14:paraId="28011B74" w14:textId="77777777" w:rsidR="009434A9" w:rsidRPr="009434A9" w:rsidRDefault="009434A9" w:rsidP="009434A9"/>
    <w:p w14:paraId="4D87025D" w14:textId="77777777" w:rsidR="009434A9" w:rsidRPr="009434A9" w:rsidRDefault="009434A9" w:rsidP="009434A9"/>
    <w:p w14:paraId="4F727FBA" w14:textId="77777777" w:rsidR="009434A9" w:rsidRPr="009434A9" w:rsidRDefault="009434A9" w:rsidP="009434A9"/>
    <w:p w14:paraId="769AE985" w14:textId="77777777" w:rsidR="009434A9" w:rsidRPr="009434A9" w:rsidRDefault="009434A9" w:rsidP="009434A9"/>
    <w:p w14:paraId="2FFD8330" w14:textId="77777777" w:rsidR="009434A9" w:rsidRPr="009434A9" w:rsidRDefault="009434A9" w:rsidP="009434A9"/>
    <w:p w14:paraId="2B9E8342" w14:textId="77777777" w:rsidR="009434A9" w:rsidRPr="009434A9" w:rsidRDefault="009434A9" w:rsidP="009434A9"/>
    <w:p w14:paraId="7B1E4501" w14:textId="77777777" w:rsidR="009434A9" w:rsidRPr="009434A9" w:rsidRDefault="009434A9" w:rsidP="009434A9"/>
    <w:p w14:paraId="534A22E2" w14:textId="77777777" w:rsidR="009434A9" w:rsidRPr="009434A9" w:rsidRDefault="009434A9" w:rsidP="009434A9"/>
    <w:p w14:paraId="5E292B1D" w14:textId="77777777" w:rsidR="009434A9" w:rsidRPr="009434A9" w:rsidRDefault="009434A9" w:rsidP="009434A9"/>
    <w:p w14:paraId="6C67F0C4" w14:textId="77777777" w:rsidR="009434A9" w:rsidRPr="009434A9" w:rsidRDefault="009434A9" w:rsidP="009434A9"/>
    <w:p w14:paraId="6A8C8B5B" w14:textId="77777777" w:rsidR="009434A9" w:rsidRPr="009434A9" w:rsidRDefault="009434A9" w:rsidP="009434A9"/>
    <w:p w14:paraId="2CCB2183" w14:textId="77777777" w:rsidR="009434A9" w:rsidRPr="009434A9" w:rsidRDefault="009434A9" w:rsidP="009434A9"/>
    <w:p w14:paraId="07D1774F" w14:textId="77777777" w:rsidR="009434A9" w:rsidRPr="009434A9" w:rsidRDefault="009434A9" w:rsidP="009434A9"/>
    <w:p w14:paraId="09DAC794" w14:textId="77777777" w:rsidR="009434A9" w:rsidRDefault="009434A9" w:rsidP="009434A9">
      <w:pPr>
        <w:ind w:firstLine="720"/>
      </w:pPr>
    </w:p>
    <w:p w14:paraId="29271CE2" w14:textId="77777777" w:rsidR="009434A9" w:rsidRDefault="009434A9">
      <w:r>
        <w:br w:type="page"/>
      </w:r>
    </w:p>
    <w:p w14:paraId="7A356127" w14:textId="39D3A093" w:rsidR="007F0164" w:rsidRDefault="007F0164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54235811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CDD09FB" w14:textId="52041B8A" w:rsidR="007F0164" w:rsidRDefault="007F0164">
          <w:pPr>
            <w:pStyle w:val="TOCHeading"/>
          </w:pPr>
          <w:r>
            <w:t>Table of Contents</w:t>
          </w:r>
        </w:p>
        <w:p w14:paraId="02B19B99" w14:textId="5F12863E" w:rsidR="00C14CF0" w:rsidRDefault="007F0164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9090854" w:history="1">
            <w:r w:rsidR="00C14CF0" w:rsidRPr="00EF678F">
              <w:rPr>
                <w:rStyle w:val="Hyperlink"/>
                <w:noProof/>
              </w:rPr>
              <w:t>1.</w:t>
            </w:r>
            <w:r w:rsidR="00C14CF0">
              <w:rPr>
                <w:rFonts w:eastAsiaTheme="minorEastAsia"/>
                <w:noProof/>
              </w:rPr>
              <w:tab/>
            </w:r>
            <w:r w:rsidR="00C14CF0" w:rsidRPr="00EF678F">
              <w:rPr>
                <w:rStyle w:val="Hyperlink"/>
                <w:noProof/>
              </w:rPr>
              <w:t>Absolute Maximum Ratings</w:t>
            </w:r>
            <w:r w:rsidR="00C14CF0">
              <w:rPr>
                <w:noProof/>
                <w:webHidden/>
              </w:rPr>
              <w:tab/>
            </w:r>
            <w:r w:rsidR="00C14CF0">
              <w:rPr>
                <w:noProof/>
                <w:webHidden/>
              </w:rPr>
              <w:fldChar w:fldCharType="begin"/>
            </w:r>
            <w:r w:rsidR="00C14CF0">
              <w:rPr>
                <w:noProof/>
                <w:webHidden/>
              </w:rPr>
              <w:instrText xml:space="preserve"> PAGEREF _Toc79090854 \h </w:instrText>
            </w:r>
            <w:r w:rsidR="00C14CF0">
              <w:rPr>
                <w:noProof/>
                <w:webHidden/>
              </w:rPr>
            </w:r>
            <w:r w:rsidR="00C14CF0">
              <w:rPr>
                <w:noProof/>
                <w:webHidden/>
              </w:rPr>
              <w:fldChar w:fldCharType="separate"/>
            </w:r>
            <w:r w:rsidR="00C14CF0">
              <w:rPr>
                <w:noProof/>
                <w:webHidden/>
              </w:rPr>
              <w:t>3</w:t>
            </w:r>
            <w:r w:rsidR="00C14CF0">
              <w:rPr>
                <w:noProof/>
                <w:webHidden/>
              </w:rPr>
              <w:fldChar w:fldCharType="end"/>
            </w:r>
          </w:hyperlink>
        </w:p>
        <w:p w14:paraId="72AAE2DE" w14:textId="30580F2B" w:rsidR="00C14CF0" w:rsidRDefault="00C14CF0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79090855" w:history="1">
            <w:r w:rsidRPr="00EF678F">
              <w:rPr>
                <w:rStyle w:val="Hyperlink"/>
                <w:noProof/>
              </w:rPr>
              <w:t>2.</w:t>
            </w:r>
            <w:r>
              <w:rPr>
                <w:rFonts w:eastAsiaTheme="minorEastAsia"/>
                <w:noProof/>
              </w:rPr>
              <w:tab/>
            </w:r>
            <w:r w:rsidRPr="00EF678F">
              <w:rPr>
                <w:rStyle w:val="Hyperlink"/>
                <w:noProof/>
              </w:rPr>
              <w:t>General Specification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_Toc79090855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CE57E3" w14:textId="74F0C107" w:rsidR="00C14CF0" w:rsidRDefault="00C14CF0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79090856" w:history="1">
            <w:r w:rsidRPr="00EF678F">
              <w:rPr>
                <w:rStyle w:val="Hyperlink"/>
                <w:noProof/>
              </w:rPr>
              <w:t>3.</w:t>
            </w:r>
            <w:r>
              <w:rPr>
                <w:rFonts w:eastAsiaTheme="minorEastAsia"/>
                <w:noProof/>
              </w:rPr>
              <w:tab/>
            </w:r>
            <w:r w:rsidRPr="00EF678F">
              <w:rPr>
                <w:rStyle w:val="Hyperlink"/>
                <w:noProof/>
              </w:rPr>
              <w:t>Connection Diagram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_Toc79090856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D4C2EA" w14:textId="270E65F9" w:rsidR="007F0164" w:rsidRDefault="007F0164">
          <w:r>
            <w:rPr>
              <w:b/>
              <w:bCs/>
              <w:noProof/>
            </w:rPr>
            <w:fldChar w:fldCharType="end"/>
          </w:r>
        </w:p>
      </w:sdtContent>
    </w:sdt>
    <w:p w14:paraId="5C8BD2B5" w14:textId="2DAE5328" w:rsidR="007F0164" w:rsidRDefault="007F0164">
      <w:r>
        <w:br w:type="page"/>
      </w:r>
    </w:p>
    <w:p w14:paraId="13B8F675" w14:textId="77777777" w:rsidR="007F0164" w:rsidRDefault="007F0164"/>
    <w:p w14:paraId="77914AA8" w14:textId="77777777" w:rsidR="007F0164" w:rsidRDefault="007F0164"/>
    <w:p w14:paraId="6B507E92" w14:textId="77777777" w:rsidR="009434A9" w:rsidRPr="009434A9" w:rsidRDefault="009434A9" w:rsidP="009434A9">
      <w:pPr>
        <w:ind w:firstLine="720"/>
      </w:pPr>
    </w:p>
    <w:p w14:paraId="7B1F43F7" w14:textId="01B77F9C" w:rsidR="009434A9" w:rsidRDefault="00CD5B36" w:rsidP="00CD5B36">
      <w:pPr>
        <w:pStyle w:val="Heading1"/>
        <w:numPr>
          <w:ilvl w:val="0"/>
          <w:numId w:val="1"/>
        </w:numPr>
      </w:pPr>
      <w:bookmarkStart w:id="0" w:name="_Toc79090854"/>
      <w:r>
        <w:t>Absolute Maximum Ratings</w:t>
      </w:r>
      <w:bookmarkEnd w:id="0"/>
    </w:p>
    <w:tbl>
      <w:tblPr>
        <w:tblStyle w:val="GridTable4-Accent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880"/>
        <w:gridCol w:w="900"/>
        <w:gridCol w:w="907"/>
        <w:gridCol w:w="907"/>
        <w:gridCol w:w="1435"/>
      </w:tblGrid>
      <w:tr w:rsidR="00F452E5" w14:paraId="04EF81AC" w14:textId="45AC662E" w:rsidTr="00286D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060EEA4D" w14:textId="51170355" w:rsidR="00F452E5" w:rsidRDefault="00F452E5" w:rsidP="00CD5B36">
            <w:r>
              <w:t>Parameter</w:t>
            </w:r>
          </w:p>
        </w:tc>
        <w:tc>
          <w:tcPr>
            <w:tcW w:w="900" w:type="dxa"/>
          </w:tcPr>
          <w:p w14:paraId="053F41DA" w14:textId="1E7F82C2" w:rsidR="00F452E5" w:rsidRDefault="00F452E5" w:rsidP="00CD5B3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Min</w:t>
            </w:r>
          </w:p>
        </w:tc>
        <w:tc>
          <w:tcPr>
            <w:tcW w:w="907" w:type="dxa"/>
          </w:tcPr>
          <w:p w14:paraId="66CDEC4F" w14:textId="366562CF" w:rsidR="00F452E5" w:rsidRDefault="00F452E5" w:rsidP="00CD5B3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Typ</w:t>
            </w:r>
            <w:proofErr w:type="spellEnd"/>
          </w:p>
        </w:tc>
        <w:tc>
          <w:tcPr>
            <w:tcW w:w="907" w:type="dxa"/>
          </w:tcPr>
          <w:p w14:paraId="13C00F3D" w14:textId="72C04B7A" w:rsidR="00F452E5" w:rsidRDefault="00F452E5" w:rsidP="00CD5B3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Max</w:t>
            </w:r>
          </w:p>
        </w:tc>
        <w:tc>
          <w:tcPr>
            <w:tcW w:w="1435" w:type="dxa"/>
          </w:tcPr>
          <w:p w14:paraId="01D8B9E6" w14:textId="5D8FB128" w:rsidR="00F452E5" w:rsidRDefault="00F452E5" w:rsidP="00CD5B3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Units</w:t>
            </w:r>
          </w:p>
        </w:tc>
      </w:tr>
      <w:tr w:rsidR="00F452E5" w14:paraId="0FE78F4B" w14:textId="72604F18" w:rsidTr="00286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734E5755" w14:textId="1C9AD92C" w:rsidR="00F452E5" w:rsidRDefault="002B7ED2" w:rsidP="00CD5B36">
            <w:r>
              <w:t>Input Voltage AC</w:t>
            </w:r>
          </w:p>
        </w:tc>
        <w:tc>
          <w:tcPr>
            <w:tcW w:w="900" w:type="dxa"/>
          </w:tcPr>
          <w:p w14:paraId="1F794C65" w14:textId="053DEA82" w:rsidR="00F452E5" w:rsidRDefault="002B7ED2" w:rsidP="00CD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</w:t>
            </w:r>
          </w:p>
        </w:tc>
        <w:tc>
          <w:tcPr>
            <w:tcW w:w="907" w:type="dxa"/>
          </w:tcPr>
          <w:p w14:paraId="0B74838E" w14:textId="72261CEE" w:rsidR="00F452E5" w:rsidRDefault="002B7ED2" w:rsidP="00CD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110</w:t>
            </w:r>
          </w:p>
        </w:tc>
        <w:tc>
          <w:tcPr>
            <w:tcW w:w="907" w:type="dxa"/>
          </w:tcPr>
          <w:p w14:paraId="2F5B6FB0" w14:textId="43E39EE0" w:rsidR="00F452E5" w:rsidRDefault="002B7ED2" w:rsidP="00CD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240</w:t>
            </w:r>
          </w:p>
        </w:tc>
        <w:tc>
          <w:tcPr>
            <w:tcW w:w="1435" w:type="dxa"/>
          </w:tcPr>
          <w:p w14:paraId="73C741CE" w14:textId="6B5080F4" w:rsidR="00F452E5" w:rsidRDefault="002B7ED2" w:rsidP="00CD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Volts</w:t>
            </w:r>
          </w:p>
        </w:tc>
      </w:tr>
      <w:tr w:rsidR="00F452E5" w14:paraId="1CE7DD1C" w14:textId="3E3476F2" w:rsidTr="00286D8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4170E645" w14:textId="7C536E34" w:rsidR="00F452E5" w:rsidRDefault="002B7ED2" w:rsidP="00CD5B36">
            <w:r>
              <w:t>SLOW PZT*</w:t>
            </w:r>
          </w:p>
        </w:tc>
        <w:tc>
          <w:tcPr>
            <w:tcW w:w="900" w:type="dxa"/>
          </w:tcPr>
          <w:p w14:paraId="233EBD7C" w14:textId="5DEF1686" w:rsidR="00F452E5" w:rsidRDefault="002B7ED2" w:rsidP="00CD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-20</w:t>
            </w:r>
          </w:p>
        </w:tc>
        <w:tc>
          <w:tcPr>
            <w:tcW w:w="907" w:type="dxa"/>
          </w:tcPr>
          <w:p w14:paraId="38F7FE69" w14:textId="383FFEF4" w:rsidR="00F452E5" w:rsidRDefault="002B7ED2" w:rsidP="00CD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907" w:type="dxa"/>
          </w:tcPr>
          <w:p w14:paraId="49E5B3C0" w14:textId="3928D414" w:rsidR="00F452E5" w:rsidRDefault="002B7ED2" w:rsidP="00CD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150</w:t>
            </w:r>
          </w:p>
        </w:tc>
        <w:tc>
          <w:tcPr>
            <w:tcW w:w="1435" w:type="dxa"/>
          </w:tcPr>
          <w:p w14:paraId="7DC3E62C" w14:textId="18E4CD5F" w:rsidR="00F452E5" w:rsidRDefault="002B7ED2" w:rsidP="00CD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Volts</w:t>
            </w:r>
          </w:p>
        </w:tc>
      </w:tr>
      <w:tr w:rsidR="00F452E5" w14:paraId="040DE9F9" w14:textId="5F621208" w:rsidTr="00286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061A4248" w14:textId="6CD3376E" w:rsidR="00F452E5" w:rsidRDefault="002B7ED2" w:rsidP="00CD5B36">
            <w:r>
              <w:t>FAST PZT*</w:t>
            </w:r>
          </w:p>
        </w:tc>
        <w:tc>
          <w:tcPr>
            <w:tcW w:w="900" w:type="dxa"/>
          </w:tcPr>
          <w:p w14:paraId="386D8618" w14:textId="18EBDE9B" w:rsidR="00F452E5" w:rsidRDefault="002B7ED2" w:rsidP="00CD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-20</w:t>
            </w:r>
          </w:p>
        </w:tc>
        <w:tc>
          <w:tcPr>
            <w:tcW w:w="907" w:type="dxa"/>
          </w:tcPr>
          <w:p w14:paraId="5CBE1A90" w14:textId="2BC7A7B8" w:rsidR="00F452E5" w:rsidRDefault="002B7ED2" w:rsidP="00CD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907" w:type="dxa"/>
          </w:tcPr>
          <w:p w14:paraId="50CC8477" w14:textId="447E7C76" w:rsidR="00F452E5" w:rsidRDefault="002B7ED2" w:rsidP="00CD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150</w:t>
            </w:r>
          </w:p>
        </w:tc>
        <w:tc>
          <w:tcPr>
            <w:tcW w:w="1435" w:type="dxa"/>
          </w:tcPr>
          <w:p w14:paraId="505A940C" w14:textId="69914EC2" w:rsidR="00F452E5" w:rsidRDefault="002B7ED2" w:rsidP="00CD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Volts</w:t>
            </w:r>
          </w:p>
        </w:tc>
      </w:tr>
      <w:tr w:rsidR="00F452E5" w14:paraId="298634E1" w14:textId="3DEE73B7" w:rsidTr="00286D8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24D598E6" w14:textId="7B98E792" w:rsidR="00F452E5" w:rsidRDefault="002B7ED2" w:rsidP="00CD5B36">
            <w:r>
              <w:t>SERVO INPUT</w:t>
            </w:r>
          </w:p>
        </w:tc>
        <w:tc>
          <w:tcPr>
            <w:tcW w:w="900" w:type="dxa"/>
          </w:tcPr>
          <w:p w14:paraId="3157862C" w14:textId="421C0C05" w:rsidR="00F452E5" w:rsidRDefault="002B7ED2" w:rsidP="00CD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-1</w:t>
            </w:r>
          </w:p>
        </w:tc>
        <w:tc>
          <w:tcPr>
            <w:tcW w:w="907" w:type="dxa"/>
          </w:tcPr>
          <w:p w14:paraId="05C31EEE" w14:textId="490602B1" w:rsidR="00F452E5" w:rsidRDefault="002B7ED2" w:rsidP="00CD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907" w:type="dxa"/>
          </w:tcPr>
          <w:p w14:paraId="6B5C708C" w14:textId="48D25542" w:rsidR="00F452E5" w:rsidRDefault="0077361D" w:rsidP="00CD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435" w:type="dxa"/>
          </w:tcPr>
          <w:p w14:paraId="7FDA07C5" w14:textId="148C7E3A" w:rsidR="00F452E5" w:rsidRDefault="002B7ED2" w:rsidP="00CD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Volts</w:t>
            </w:r>
          </w:p>
        </w:tc>
      </w:tr>
      <w:tr w:rsidR="00F452E5" w14:paraId="4DFE3C77" w14:textId="6A691E07" w:rsidTr="00286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1CA759DB" w14:textId="7C17A441" w:rsidR="00F452E5" w:rsidRDefault="002B7ED2" w:rsidP="00CD5B36">
            <w:r>
              <w:t>EXTERNAL INTERLOCK</w:t>
            </w:r>
          </w:p>
        </w:tc>
        <w:tc>
          <w:tcPr>
            <w:tcW w:w="900" w:type="dxa"/>
          </w:tcPr>
          <w:p w14:paraId="5B2EF049" w14:textId="3205514B" w:rsidR="00F452E5" w:rsidRDefault="002B7ED2" w:rsidP="00CD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907" w:type="dxa"/>
          </w:tcPr>
          <w:p w14:paraId="32C51688" w14:textId="110C7182" w:rsidR="00F452E5" w:rsidRDefault="002B7ED2" w:rsidP="00CD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907" w:type="dxa"/>
          </w:tcPr>
          <w:p w14:paraId="1A46C97F" w14:textId="26D14DBF" w:rsidR="00F452E5" w:rsidRDefault="002B7ED2" w:rsidP="00CD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3.3</w:t>
            </w:r>
          </w:p>
        </w:tc>
        <w:tc>
          <w:tcPr>
            <w:tcW w:w="1435" w:type="dxa"/>
          </w:tcPr>
          <w:p w14:paraId="5DB1F059" w14:textId="2D781F9C" w:rsidR="00F452E5" w:rsidRDefault="002B7ED2" w:rsidP="00CD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Volts</w:t>
            </w:r>
          </w:p>
        </w:tc>
      </w:tr>
      <w:tr w:rsidR="002B7ED2" w14:paraId="3BDC42EB" w14:textId="77777777" w:rsidTr="00286D8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78654AA8" w14:textId="1AC51F38" w:rsidR="002B7ED2" w:rsidRDefault="002B7ED2" w:rsidP="00CD5B36">
            <w:r>
              <w:t>STORAGE TEMPERATURE</w:t>
            </w:r>
          </w:p>
        </w:tc>
        <w:tc>
          <w:tcPr>
            <w:tcW w:w="900" w:type="dxa"/>
          </w:tcPr>
          <w:p w14:paraId="60EE098A" w14:textId="18DF8660" w:rsidR="002B7ED2" w:rsidRDefault="002B7ED2" w:rsidP="00CD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-10</w:t>
            </w:r>
          </w:p>
        </w:tc>
        <w:tc>
          <w:tcPr>
            <w:tcW w:w="907" w:type="dxa"/>
          </w:tcPr>
          <w:p w14:paraId="26F0CC60" w14:textId="77AA7E23" w:rsidR="002B7ED2" w:rsidRDefault="002B7ED2" w:rsidP="00CD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  <w:r w:rsidR="00252974">
              <w:t>3</w:t>
            </w:r>
          </w:p>
        </w:tc>
        <w:tc>
          <w:tcPr>
            <w:tcW w:w="907" w:type="dxa"/>
          </w:tcPr>
          <w:p w14:paraId="7EDD3F29" w14:textId="2F25128D" w:rsidR="002B7ED2" w:rsidRDefault="002B7ED2" w:rsidP="00CD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70</w:t>
            </w:r>
          </w:p>
        </w:tc>
        <w:tc>
          <w:tcPr>
            <w:tcW w:w="1435" w:type="dxa"/>
          </w:tcPr>
          <w:p w14:paraId="08CD0242" w14:textId="1950B39A" w:rsidR="002B7ED2" w:rsidRDefault="002B7ED2" w:rsidP="00CD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Celsius</w:t>
            </w:r>
          </w:p>
        </w:tc>
      </w:tr>
      <w:tr w:rsidR="002B7ED2" w14:paraId="4C2BEF27" w14:textId="77777777" w:rsidTr="00286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5E9C7264" w14:textId="08FB4C66" w:rsidR="002B7ED2" w:rsidRDefault="002B7ED2" w:rsidP="00CD5B36">
            <w:r>
              <w:t>OPERATING TEMPERATURE</w:t>
            </w:r>
          </w:p>
        </w:tc>
        <w:tc>
          <w:tcPr>
            <w:tcW w:w="900" w:type="dxa"/>
          </w:tcPr>
          <w:p w14:paraId="32DD3D3F" w14:textId="47502702" w:rsidR="002B7ED2" w:rsidRDefault="002B7ED2" w:rsidP="00CD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</w:t>
            </w:r>
          </w:p>
        </w:tc>
        <w:tc>
          <w:tcPr>
            <w:tcW w:w="907" w:type="dxa"/>
          </w:tcPr>
          <w:p w14:paraId="6C836856" w14:textId="667F43E7" w:rsidR="002B7ED2" w:rsidRDefault="002B7ED2" w:rsidP="00CD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  <w:r w:rsidR="00252974">
              <w:t>3</w:t>
            </w:r>
          </w:p>
        </w:tc>
        <w:tc>
          <w:tcPr>
            <w:tcW w:w="907" w:type="dxa"/>
          </w:tcPr>
          <w:p w14:paraId="08468BE7" w14:textId="332F49D9" w:rsidR="002B7ED2" w:rsidRDefault="002B7ED2" w:rsidP="00CD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26</w:t>
            </w:r>
          </w:p>
        </w:tc>
        <w:tc>
          <w:tcPr>
            <w:tcW w:w="1435" w:type="dxa"/>
          </w:tcPr>
          <w:p w14:paraId="1571DCAF" w14:textId="621B0158" w:rsidR="002B7ED2" w:rsidRDefault="00252974" w:rsidP="00CD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Celsius</w:t>
            </w:r>
          </w:p>
        </w:tc>
      </w:tr>
    </w:tbl>
    <w:p w14:paraId="77A739FE" w14:textId="77777777" w:rsidR="00CD5B36" w:rsidRPr="00CD5B36" w:rsidRDefault="00CD5B36" w:rsidP="00CD5B36">
      <w:pPr>
        <w:ind w:left="360"/>
      </w:pPr>
    </w:p>
    <w:p w14:paraId="53CCF6D8" w14:textId="77777777" w:rsidR="00252974" w:rsidRPr="00252974" w:rsidRDefault="00252974" w:rsidP="00252974">
      <w:pPr>
        <w:ind w:left="360"/>
      </w:pPr>
    </w:p>
    <w:p w14:paraId="35B208D5" w14:textId="2D6A2941" w:rsidR="00CD5B36" w:rsidRDefault="00CD5B36" w:rsidP="00CD5B36">
      <w:pPr>
        <w:pStyle w:val="Heading1"/>
        <w:numPr>
          <w:ilvl w:val="0"/>
          <w:numId w:val="1"/>
        </w:numPr>
      </w:pPr>
      <w:bookmarkStart w:id="1" w:name="_Toc79090855"/>
      <w:r>
        <w:t>General Specification</w:t>
      </w:r>
      <w:bookmarkEnd w:id="1"/>
    </w:p>
    <w:p w14:paraId="76193679" w14:textId="77777777" w:rsidR="00252974" w:rsidRPr="00252974" w:rsidRDefault="00252974" w:rsidP="00252974">
      <w:r>
        <w:t>`</w:t>
      </w:r>
    </w:p>
    <w:tbl>
      <w:tblPr>
        <w:tblStyle w:val="GridTable4-Accent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880"/>
        <w:gridCol w:w="900"/>
        <w:gridCol w:w="907"/>
        <w:gridCol w:w="907"/>
        <w:gridCol w:w="1435"/>
      </w:tblGrid>
      <w:tr w:rsidR="00252974" w14:paraId="052D0BD6" w14:textId="77777777" w:rsidTr="00286D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404BB1D9" w14:textId="77777777" w:rsidR="00252974" w:rsidRDefault="00252974" w:rsidP="000F0C26">
            <w:r>
              <w:t>Parameter</w:t>
            </w:r>
          </w:p>
        </w:tc>
        <w:tc>
          <w:tcPr>
            <w:tcW w:w="900" w:type="dxa"/>
          </w:tcPr>
          <w:p w14:paraId="32F2AF45" w14:textId="77777777" w:rsidR="00252974" w:rsidRDefault="00252974" w:rsidP="000F0C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Min</w:t>
            </w:r>
          </w:p>
        </w:tc>
        <w:tc>
          <w:tcPr>
            <w:tcW w:w="907" w:type="dxa"/>
          </w:tcPr>
          <w:p w14:paraId="233AB0F3" w14:textId="77777777" w:rsidR="00252974" w:rsidRDefault="00252974" w:rsidP="000F0C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Typ</w:t>
            </w:r>
            <w:proofErr w:type="spellEnd"/>
          </w:p>
        </w:tc>
        <w:tc>
          <w:tcPr>
            <w:tcW w:w="907" w:type="dxa"/>
          </w:tcPr>
          <w:p w14:paraId="1DA32DAD" w14:textId="77777777" w:rsidR="00252974" w:rsidRDefault="00252974" w:rsidP="000F0C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Max</w:t>
            </w:r>
          </w:p>
        </w:tc>
        <w:tc>
          <w:tcPr>
            <w:tcW w:w="1435" w:type="dxa"/>
          </w:tcPr>
          <w:p w14:paraId="181BFFB2" w14:textId="77777777" w:rsidR="00252974" w:rsidRDefault="00252974" w:rsidP="000F0C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Units</w:t>
            </w:r>
          </w:p>
        </w:tc>
      </w:tr>
      <w:tr w:rsidR="00252974" w14:paraId="163B6A27" w14:textId="77777777" w:rsidTr="00286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1EBC7DF4" w14:textId="45830FEA" w:rsidR="00252974" w:rsidRDefault="00252974" w:rsidP="000F0C26">
            <w:r>
              <w:t>Repetition Rate</w:t>
            </w:r>
          </w:p>
        </w:tc>
        <w:tc>
          <w:tcPr>
            <w:tcW w:w="900" w:type="dxa"/>
          </w:tcPr>
          <w:p w14:paraId="4038C372" w14:textId="217159B8" w:rsidR="00252974" w:rsidRDefault="00252974" w:rsidP="0077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</w:t>
            </w:r>
          </w:p>
        </w:tc>
        <w:tc>
          <w:tcPr>
            <w:tcW w:w="907" w:type="dxa"/>
          </w:tcPr>
          <w:p w14:paraId="5CAEC308" w14:textId="1E9513F0" w:rsidR="00252974" w:rsidRDefault="00252974" w:rsidP="0077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</w:t>
            </w:r>
          </w:p>
        </w:tc>
        <w:tc>
          <w:tcPr>
            <w:tcW w:w="907" w:type="dxa"/>
          </w:tcPr>
          <w:p w14:paraId="377CE2D9" w14:textId="68F6F9DD" w:rsidR="00252974" w:rsidRDefault="00252974" w:rsidP="0077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200</w:t>
            </w:r>
          </w:p>
        </w:tc>
        <w:tc>
          <w:tcPr>
            <w:tcW w:w="1435" w:type="dxa"/>
          </w:tcPr>
          <w:p w14:paraId="4D17699C" w14:textId="35BB14EA" w:rsidR="00252974" w:rsidRDefault="00252974" w:rsidP="000F0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MHz</w:t>
            </w:r>
          </w:p>
        </w:tc>
      </w:tr>
      <w:tr w:rsidR="00252974" w14:paraId="56E0A8AD" w14:textId="77777777" w:rsidTr="00286D8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2C2BBEC0" w14:textId="3C33063C" w:rsidR="00252974" w:rsidRDefault="00252974" w:rsidP="000F0C26">
            <w:r>
              <w:t>Servo Input Bandwidth</w:t>
            </w:r>
          </w:p>
        </w:tc>
        <w:tc>
          <w:tcPr>
            <w:tcW w:w="900" w:type="dxa"/>
          </w:tcPr>
          <w:p w14:paraId="25419375" w14:textId="1ABE6607" w:rsidR="00252974" w:rsidRDefault="0077361D" w:rsidP="00773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907" w:type="dxa"/>
          </w:tcPr>
          <w:p w14:paraId="5FC2C2D3" w14:textId="4B5A9A6F" w:rsidR="00252974" w:rsidRDefault="0077361D" w:rsidP="00773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150</w:t>
            </w:r>
          </w:p>
        </w:tc>
        <w:tc>
          <w:tcPr>
            <w:tcW w:w="907" w:type="dxa"/>
          </w:tcPr>
          <w:p w14:paraId="4DB8F1E4" w14:textId="21338FF8" w:rsidR="00252974" w:rsidRDefault="0077361D" w:rsidP="00773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300</w:t>
            </w:r>
          </w:p>
        </w:tc>
        <w:tc>
          <w:tcPr>
            <w:tcW w:w="1435" w:type="dxa"/>
          </w:tcPr>
          <w:p w14:paraId="4B249E7B" w14:textId="30675202" w:rsidR="00252974" w:rsidRDefault="0077361D" w:rsidP="000F0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KHz</w:t>
            </w:r>
            <w:proofErr w:type="spellEnd"/>
          </w:p>
        </w:tc>
      </w:tr>
      <w:tr w:rsidR="00252974" w14:paraId="24804D10" w14:textId="77777777" w:rsidTr="00286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3233D73B" w14:textId="0DD6FD77" w:rsidR="00252974" w:rsidRDefault="00252974" w:rsidP="000F0C26">
            <w:r>
              <w:t>Servo Input Tuning</w:t>
            </w:r>
          </w:p>
        </w:tc>
        <w:tc>
          <w:tcPr>
            <w:tcW w:w="900" w:type="dxa"/>
          </w:tcPr>
          <w:p w14:paraId="09D4B86C" w14:textId="155CCB40" w:rsidR="00252974" w:rsidRDefault="0077361D" w:rsidP="0077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907" w:type="dxa"/>
          </w:tcPr>
          <w:p w14:paraId="40B3AD60" w14:textId="32EF8EC6" w:rsidR="00252974" w:rsidRDefault="0077361D" w:rsidP="0077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</w:t>
            </w:r>
          </w:p>
        </w:tc>
        <w:tc>
          <w:tcPr>
            <w:tcW w:w="907" w:type="dxa"/>
          </w:tcPr>
          <w:p w14:paraId="480F00CF" w14:textId="23EE0C46" w:rsidR="00252974" w:rsidRDefault="0077361D" w:rsidP="0077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1435" w:type="dxa"/>
          </w:tcPr>
          <w:p w14:paraId="029EE33D" w14:textId="147D043D" w:rsidR="00252974" w:rsidRDefault="0077361D" w:rsidP="000F0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mA/V</w:t>
            </w:r>
          </w:p>
        </w:tc>
      </w:tr>
      <w:tr w:rsidR="00252974" w14:paraId="28DC6749" w14:textId="77777777" w:rsidTr="00286D8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03B3E671" w14:textId="7BBC194C" w:rsidR="00252974" w:rsidRDefault="00252974" w:rsidP="000F0C26">
            <w:r>
              <w:t>SLOW PZT Bandwidth</w:t>
            </w:r>
            <w:r w:rsidR="009A0A30" w:rsidRPr="009A0A30">
              <w:rPr>
                <w:vertAlign w:val="superscript"/>
              </w:rPr>
              <w:t>1</w:t>
            </w:r>
          </w:p>
        </w:tc>
        <w:tc>
          <w:tcPr>
            <w:tcW w:w="900" w:type="dxa"/>
          </w:tcPr>
          <w:p w14:paraId="279C3E9D" w14:textId="609CD7E4" w:rsidR="00252974" w:rsidRDefault="0077361D" w:rsidP="00773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907" w:type="dxa"/>
          </w:tcPr>
          <w:p w14:paraId="301AE467" w14:textId="653FEE10" w:rsidR="00252974" w:rsidRDefault="0077361D" w:rsidP="00773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907" w:type="dxa"/>
          </w:tcPr>
          <w:p w14:paraId="12B91551" w14:textId="77B37CC5" w:rsidR="00252974" w:rsidRDefault="0077361D" w:rsidP="00773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</w:t>
            </w:r>
          </w:p>
        </w:tc>
        <w:tc>
          <w:tcPr>
            <w:tcW w:w="1435" w:type="dxa"/>
          </w:tcPr>
          <w:p w14:paraId="61738C5B" w14:textId="38D30E8D" w:rsidR="00252974" w:rsidRDefault="0077361D" w:rsidP="000F0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KHz</w:t>
            </w:r>
            <w:proofErr w:type="spellEnd"/>
          </w:p>
        </w:tc>
      </w:tr>
      <w:tr w:rsidR="00252974" w14:paraId="5EFDAC05" w14:textId="77777777" w:rsidTr="00286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037BC858" w14:textId="2DA40E47" w:rsidR="00252974" w:rsidRDefault="00252974" w:rsidP="000F0C26">
            <w:r>
              <w:t>SLOW PZT Tuning</w:t>
            </w:r>
          </w:p>
        </w:tc>
        <w:tc>
          <w:tcPr>
            <w:tcW w:w="900" w:type="dxa"/>
          </w:tcPr>
          <w:p w14:paraId="3EC197E2" w14:textId="5673412B" w:rsidR="00252974" w:rsidRDefault="0077361D" w:rsidP="0077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907" w:type="dxa"/>
          </w:tcPr>
          <w:p w14:paraId="23EC909F" w14:textId="57AC12C0" w:rsidR="00252974" w:rsidRDefault="0077361D" w:rsidP="0077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907" w:type="dxa"/>
          </w:tcPr>
          <w:p w14:paraId="4574DD3B" w14:textId="7558459B" w:rsidR="00252974" w:rsidRDefault="0077361D" w:rsidP="0077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1435" w:type="dxa"/>
          </w:tcPr>
          <w:p w14:paraId="2F58067D" w14:textId="53B71AA5" w:rsidR="00252974" w:rsidRDefault="0077361D" w:rsidP="000F0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Hz/V</w:t>
            </w:r>
          </w:p>
        </w:tc>
      </w:tr>
      <w:tr w:rsidR="00252974" w14:paraId="78A0B45C" w14:textId="77777777" w:rsidTr="00286D8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2A732866" w14:textId="3E574FE1" w:rsidR="00252974" w:rsidRDefault="00252974" w:rsidP="000F0C26">
            <w:r>
              <w:t>FAST PZT Bandwidth</w:t>
            </w:r>
            <w:r w:rsidR="009A0A30" w:rsidRPr="009A0A30">
              <w:rPr>
                <w:vertAlign w:val="superscript"/>
              </w:rPr>
              <w:t>1</w:t>
            </w:r>
          </w:p>
        </w:tc>
        <w:tc>
          <w:tcPr>
            <w:tcW w:w="900" w:type="dxa"/>
          </w:tcPr>
          <w:p w14:paraId="1EE19278" w14:textId="45332D34" w:rsidR="00252974" w:rsidRDefault="0077361D" w:rsidP="00773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907" w:type="dxa"/>
          </w:tcPr>
          <w:p w14:paraId="4EBCCF06" w14:textId="043D5AA5" w:rsidR="00252974" w:rsidRDefault="0077361D" w:rsidP="00773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80</w:t>
            </w:r>
          </w:p>
        </w:tc>
        <w:tc>
          <w:tcPr>
            <w:tcW w:w="907" w:type="dxa"/>
          </w:tcPr>
          <w:p w14:paraId="3C5EF352" w14:textId="2E996F7F" w:rsidR="00252974" w:rsidRDefault="0077361D" w:rsidP="00773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130</w:t>
            </w:r>
          </w:p>
        </w:tc>
        <w:tc>
          <w:tcPr>
            <w:tcW w:w="1435" w:type="dxa"/>
          </w:tcPr>
          <w:p w14:paraId="21A957F9" w14:textId="018086AE" w:rsidR="00252974" w:rsidRDefault="0077361D" w:rsidP="000F0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KHz</w:t>
            </w:r>
            <w:proofErr w:type="spellEnd"/>
          </w:p>
        </w:tc>
      </w:tr>
      <w:tr w:rsidR="00252974" w14:paraId="50DEAF46" w14:textId="77777777" w:rsidTr="00286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276C1B45" w14:textId="3F4D7034" w:rsidR="00252974" w:rsidRDefault="00252974" w:rsidP="000F0C26">
            <w:r>
              <w:t>FAST PZT Tuning</w:t>
            </w:r>
          </w:p>
        </w:tc>
        <w:tc>
          <w:tcPr>
            <w:tcW w:w="900" w:type="dxa"/>
          </w:tcPr>
          <w:p w14:paraId="795EFAA8" w14:textId="3C8C350A" w:rsidR="00252974" w:rsidRDefault="0077361D" w:rsidP="0077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907" w:type="dxa"/>
          </w:tcPr>
          <w:p w14:paraId="4BC30201" w14:textId="46F5C29C" w:rsidR="00252974" w:rsidRDefault="0077361D" w:rsidP="0077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0.66</w:t>
            </w:r>
          </w:p>
        </w:tc>
        <w:tc>
          <w:tcPr>
            <w:tcW w:w="907" w:type="dxa"/>
          </w:tcPr>
          <w:p w14:paraId="1330CDB0" w14:textId="69DBA3FC" w:rsidR="00252974" w:rsidRDefault="0077361D" w:rsidP="0077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1435" w:type="dxa"/>
          </w:tcPr>
          <w:p w14:paraId="524F8CF0" w14:textId="1C1A6B1F" w:rsidR="00252974" w:rsidRDefault="0077361D" w:rsidP="000F0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Hz/V</w:t>
            </w:r>
          </w:p>
        </w:tc>
      </w:tr>
      <w:tr w:rsidR="00252974" w14:paraId="7BFE69C2" w14:textId="77777777" w:rsidTr="00286D8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48342382" w14:textId="4A70BDB4" w:rsidR="00252974" w:rsidRDefault="00252974" w:rsidP="000F0C26">
            <w:proofErr w:type="spellStart"/>
            <w:r>
              <w:t>F_Optical</w:t>
            </w:r>
            <w:proofErr w:type="spellEnd"/>
            <w:r>
              <w:t xml:space="preserve"> Output Power</w:t>
            </w:r>
          </w:p>
        </w:tc>
        <w:tc>
          <w:tcPr>
            <w:tcW w:w="900" w:type="dxa"/>
          </w:tcPr>
          <w:p w14:paraId="13431642" w14:textId="18BC91B8" w:rsidR="00252974" w:rsidRDefault="0077361D" w:rsidP="00773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907" w:type="dxa"/>
          </w:tcPr>
          <w:p w14:paraId="0FB9A843" w14:textId="7B0E0A22" w:rsidR="00252974" w:rsidRDefault="0077361D" w:rsidP="00773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907" w:type="dxa"/>
          </w:tcPr>
          <w:p w14:paraId="6078D45A" w14:textId="77777777" w:rsidR="00252974" w:rsidRDefault="00252974" w:rsidP="00773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435" w:type="dxa"/>
          </w:tcPr>
          <w:p w14:paraId="16775B83" w14:textId="27E5F991" w:rsidR="00252974" w:rsidRDefault="0077361D" w:rsidP="000F0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mW</w:t>
            </w:r>
            <w:proofErr w:type="spellEnd"/>
          </w:p>
        </w:tc>
      </w:tr>
      <w:tr w:rsidR="00252974" w14:paraId="19385863" w14:textId="77777777" w:rsidTr="00286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6A2C2804" w14:textId="00CFAE91" w:rsidR="00252974" w:rsidRDefault="00252974" w:rsidP="000F0C26">
            <w:proofErr w:type="spellStart"/>
            <w:r>
              <w:t>F_Optical</w:t>
            </w:r>
            <w:proofErr w:type="spellEnd"/>
            <w:r>
              <w:t xml:space="preserve"> </w:t>
            </w:r>
            <w:r w:rsidR="009A0A30">
              <w:t>Bandwidth</w:t>
            </w:r>
            <w:r w:rsidR="009A0A30" w:rsidRPr="009A0A30">
              <w:rPr>
                <w:vertAlign w:val="superscript"/>
              </w:rPr>
              <w:t>2</w:t>
            </w:r>
          </w:p>
        </w:tc>
        <w:tc>
          <w:tcPr>
            <w:tcW w:w="900" w:type="dxa"/>
          </w:tcPr>
          <w:p w14:paraId="3B081B10" w14:textId="158C57CC" w:rsidR="00252974" w:rsidRDefault="00286D88" w:rsidP="0077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</w:t>
            </w:r>
          </w:p>
        </w:tc>
        <w:tc>
          <w:tcPr>
            <w:tcW w:w="907" w:type="dxa"/>
          </w:tcPr>
          <w:p w14:paraId="41030716" w14:textId="5C49BC9A" w:rsidR="00252974" w:rsidRDefault="009A0A30" w:rsidP="009A0A30">
            <w:pPr>
              <w:tabs>
                <w:tab w:val="left" w:pos="280"/>
                <w:tab w:val="center" w:pos="3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ab/>
              <w:t>1</w:t>
            </w:r>
            <w:r w:rsidR="00286D88">
              <w:t>50</w:t>
            </w:r>
          </w:p>
        </w:tc>
        <w:tc>
          <w:tcPr>
            <w:tcW w:w="907" w:type="dxa"/>
          </w:tcPr>
          <w:p w14:paraId="2C339B67" w14:textId="175C1487" w:rsidR="00252974" w:rsidRDefault="00286D88" w:rsidP="0077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200</w:t>
            </w:r>
          </w:p>
        </w:tc>
        <w:tc>
          <w:tcPr>
            <w:tcW w:w="1435" w:type="dxa"/>
          </w:tcPr>
          <w:p w14:paraId="52DD920A" w14:textId="26DBB01A" w:rsidR="00252974" w:rsidRDefault="009A0A30" w:rsidP="000F0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nm</w:t>
            </w:r>
          </w:p>
        </w:tc>
      </w:tr>
      <w:tr w:rsidR="00252974" w14:paraId="6504F833" w14:textId="77777777" w:rsidTr="00286D8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21A37DC5" w14:textId="531181B4" w:rsidR="00252974" w:rsidRDefault="00252974" w:rsidP="000F0C26">
            <w:r>
              <w:t>F_CEO Output Power</w:t>
            </w:r>
          </w:p>
        </w:tc>
        <w:tc>
          <w:tcPr>
            <w:tcW w:w="900" w:type="dxa"/>
          </w:tcPr>
          <w:p w14:paraId="181CC410" w14:textId="152EF259" w:rsidR="00252974" w:rsidRDefault="00252974" w:rsidP="00773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907" w:type="dxa"/>
          </w:tcPr>
          <w:p w14:paraId="229A56F5" w14:textId="0F1708A7" w:rsidR="00252974" w:rsidRDefault="009A0A30" w:rsidP="00773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907" w:type="dxa"/>
          </w:tcPr>
          <w:p w14:paraId="1606B0E0" w14:textId="0750EBED" w:rsidR="00252974" w:rsidRDefault="009A0A30" w:rsidP="009A0A30">
            <w:pPr>
              <w:tabs>
                <w:tab w:val="left" w:pos="200"/>
                <w:tab w:val="center" w:pos="3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ab/>
              <w:t>2</w:t>
            </w:r>
          </w:p>
        </w:tc>
        <w:tc>
          <w:tcPr>
            <w:tcW w:w="1435" w:type="dxa"/>
          </w:tcPr>
          <w:p w14:paraId="19BC39E0" w14:textId="3BFD80AF" w:rsidR="00252974" w:rsidRDefault="009A0A30" w:rsidP="000F0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mW</w:t>
            </w:r>
            <w:proofErr w:type="spellEnd"/>
          </w:p>
        </w:tc>
      </w:tr>
      <w:tr w:rsidR="00252974" w14:paraId="06CA0B24" w14:textId="77777777" w:rsidTr="00286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0AB2B4B7" w14:textId="349240D8" w:rsidR="00252974" w:rsidRDefault="00252974" w:rsidP="000F0C26">
            <w:r>
              <w:t>F_CEO Output Spectrum</w:t>
            </w:r>
          </w:p>
        </w:tc>
        <w:tc>
          <w:tcPr>
            <w:tcW w:w="900" w:type="dxa"/>
          </w:tcPr>
          <w:p w14:paraId="04CB9172" w14:textId="77777777" w:rsidR="00252974" w:rsidRDefault="00252974" w:rsidP="0077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</w:t>
            </w:r>
          </w:p>
        </w:tc>
        <w:tc>
          <w:tcPr>
            <w:tcW w:w="907" w:type="dxa"/>
          </w:tcPr>
          <w:p w14:paraId="10978866" w14:textId="77777777" w:rsidR="00252974" w:rsidRDefault="00252974" w:rsidP="0077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</w:t>
            </w:r>
          </w:p>
        </w:tc>
        <w:tc>
          <w:tcPr>
            <w:tcW w:w="907" w:type="dxa"/>
          </w:tcPr>
          <w:p w14:paraId="20587D8F" w14:textId="77777777" w:rsidR="00252974" w:rsidRDefault="00252974" w:rsidP="0077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26</w:t>
            </w:r>
          </w:p>
        </w:tc>
        <w:tc>
          <w:tcPr>
            <w:tcW w:w="1435" w:type="dxa"/>
          </w:tcPr>
          <w:p w14:paraId="7DD59BE1" w14:textId="77777777" w:rsidR="00252974" w:rsidRDefault="00252974" w:rsidP="000F0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Celsius</w:t>
            </w:r>
          </w:p>
        </w:tc>
      </w:tr>
      <w:tr w:rsidR="0077361D" w14:paraId="022180E6" w14:textId="77777777" w:rsidTr="00286D8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5BC25E26" w14:textId="428A5FD7" w:rsidR="0077361D" w:rsidRDefault="0077361D" w:rsidP="000F0C26">
            <w:r>
              <w:t>F</w:t>
            </w:r>
            <w:r w:rsidR="00286D88">
              <w:t>_</w:t>
            </w:r>
            <w:r>
              <w:t>OPT/F</w:t>
            </w:r>
            <w:r w:rsidR="00286D88">
              <w:t>_</w:t>
            </w:r>
            <w:r>
              <w:t>CEO Crosstalk</w:t>
            </w:r>
            <w:r w:rsidR="00286D88" w:rsidRPr="00286D88">
              <w:rPr>
                <w:vertAlign w:val="superscript"/>
              </w:rPr>
              <w:t>3</w:t>
            </w:r>
          </w:p>
        </w:tc>
        <w:tc>
          <w:tcPr>
            <w:tcW w:w="900" w:type="dxa"/>
          </w:tcPr>
          <w:p w14:paraId="4AA2B76A" w14:textId="77777777" w:rsidR="0077361D" w:rsidRDefault="0077361D" w:rsidP="00773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7" w:type="dxa"/>
          </w:tcPr>
          <w:p w14:paraId="5F632EA7" w14:textId="15F73C0A" w:rsidR="0077361D" w:rsidRDefault="00286D88" w:rsidP="00773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0.8</w:t>
            </w:r>
          </w:p>
        </w:tc>
        <w:tc>
          <w:tcPr>
            <w:tcW w:w="907" w:type="dxa"/>
          </w:tcPr>
          <w:p w14:paraId="7B01B201" w14:textId="77777777" w:rsidR="0077361D" w:rsidRDefault="0077361D" w:rsidP="00773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35" w:type="dxa"/>
          </w:tcPr>
          <w:p w14:paraId="0B16BB70" w14:textId="787CDE19" w:rsidR="0077361D" w:rsidRDefault="00286D88" w:rsidP="000F0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MHz/V</w:t>
            </w:r>
          </w:p>
        </w:tc>
      </w:tr>
      <w:tr w:rsidR="0077361D" w14:paraId="5C2B005C" w14:textId="77777777" w:rsidTr="00286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0F007A64" w14:textId="3F94891E" w:rsidR="0077361D" w:rsidRDefault="00286D88" w:rsidP="000F0C26">
            <w:r>
              <w:t>F_CEO S/N Ratio</w:t>
            </w:r>
          </w:p>
        </w:tc>
        <w:tc>
          <w:tcPr>
            <w:tcW w:w="900" w:type="dxa"/>
          </w:tcPr>
          <w:p w14:paraId="206417D6" w14:textId="51A6A7EA" w:rsidR="0077361D" w:rsidRDefault="00286D88" w:rsidP="0077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</w:t>
            </w:r>
          </w:p>
        </w:tc>
        <w:tc>
          <w:tcPr>
            <w:tcW w:w="907" w:type="dxa"/>
          </w:tcPr>
          <w:p w14:paraId="3AF3277D" w14:textId="5A2A0CD3" w:rsidR="0077361D" w:rsidRDefault="00286D88" w:rsidP="0077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</w:t>
            </w:r>
          </w:p>
        </w:tc>
        <w:tc>
          <w:tcPr>
            <w:tcW w:w="907" w:type="dxa"/>
          </w:tcPr>
          <w:p w14:paraId="1D3EA979" w14:textId="58777344" w:rsidR="0077361D" w:rsidRDefault="00286D88" w:rsidP="0077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60</w:t>
            </w:r>
          </w:p>
        </w:tc>
        <w:tc>
          <w:tcPr>
            <w:tcW w:w="1435" w:type="dxa"/>
          </w:tcPr>
          <w:p w14:paraId="07F8503E" w14:textId="61101F37" w:rsidR="0077361D" w:rsidRDefault="00286D88" w:rsidP="000F0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dB</w:t>
            </w:r>
          </w:p>
        </w:tc>
      </w:tr>
      <w:tr w:rsidR="00286D88" w14:paraId="27A0DEA0" w14:textId="77777777" w:rsidTr="00286D8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40EF3AFE" w14:textId="77777777" w:rsidR="00286D88" w:rsidRDefault="00286D88" w:rsidP="000F0C26"/>
        </w:tc>
        <w:tc>
          <w:tcPr>
            <w:tcW w:w="900" w:type="dxa"/>
          </w:tcPr>
          <w:p w14:paraId="34B700AF" w14:textId="77777777" w:rsidR="00286D88" w:rsidRDefault="00286D88" w:rsidP="00773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7" w:type="dxa"/>
          </w:tcPr>
          <w:p w14:paraId="6BA20E51" w14:textId="77777777" w:rsidR="00286D88" w:rsidRDefault="00286D88" w:rsidP="00773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7" w:type="dxa"/>
          </w:tcPr>
          <w:p w14:paraId="430C23F9" w14:textId="77777777" w:rsidR="00286D88" w:rsidRDefault="00286D88" w:rsidP="00773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35" w:type="dxa"/>
          </w:tcPr>
          <w:p w14:paraId="43CCECAF" w14:textId="77777777" w:rsidR="00286D88" w:rsidRDefault="00286D88" w:rsidP="000F0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86D88" w14:paraId="6311F45F" w14:textId="77777777" w:rsidTr="00286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74DA32D8" w14:textId="25B94E43" w:rsidR="00286D88" w:rsidRDefault="00286D88" w:rsidP="000F0C26"/>
        </w:tc>
        <w:tc>
          <w:tcPr>
            <w:tcW w:w="900" w:type="dxa"/>
          </w:tcPr>
          <w:p w14:paraId="71DD6DB2" w14:textId="77777777" w:rsidR="00286D88" w:rsidRDefault="00286D88" w:rsidP="0077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7" w:type="dxa"/>
          </w:tcPr>
          <w:p w14:paraId="56C62ECA" w14:textId="77777777" w:rsidR="00286D88" w:rsidRDefault="00286D88" w:rsidP="0077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7" w:type="dxa"/>
          </w:tcPr>
          <w:p w14:paraId="0BFDCF3B" w14:textId="77777777" w:rsidR="00286D88" w:rsidRDefault="00286D88" w:rsidP="0077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35" w:type="dxa"/>
          </w:tcPr>
          <w:p w14:paraId="2303C7BA" w14:textId="77777777" w:rsidR="00286D88" w:rsidRDefault="00286D88" w:rsidP="000F0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CBD7542" w14:textId="19013BD9" w:rsidR="00252974" w:rsidRDefault="00252974" w:rsidP="00252974"/>
    <w:p w14:paraId="393F7FE5" w14:textId="5AF94F13" w:rsidR="00286D88" w:rsidRDefault="00286D88" w:rsidP="00286D88">
      <w:pPr>
        <w:keepNext/>
        <w:ind w:left="720" w:firstLine="720"/>
      </w:pPr>
      <w:r w:rsidRPr="00286D88">
        <w:rPr>
          <w:noProof/>
        </w:rPr>
        <mc:AlternateContent>
          <mc:Choice Requires="wpg">
            <w:drawing>
              <wp:inline distT="0" distB="0" distL="0" distR="0" wp14:anchorId="3B4C786C" wp14:editId="4FA9F7B1">
                <wp:extent cx="4042710" cy="1884485"/>
                <wp:effectExtent l="0" t="0" r="0" b="1905"/>
                <wp:docPr id="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2710" cy="1884485"/>
                          <a:chOff x="-2770" y="0"/>
                          <a:chExt cx="6476826" cy="3019537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Graphical user interface, chart, line chart, scatter char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5240" t="4266" r="6756" b="-237"/>
                          <a:stretch/>
                        </pic:blipFill>
                        <pic:spPr>
                          <a:xfrm>
                            <a:off x="-2770" y="0"/>
                            <a:ext cx="6476826" cy="3019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772392" y="161582"/>
                            <a:ext cx="2159180" cy="127861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083108" w14:textId="77777777" w:rsidR="00286D88" w:rsidRPr="00286D88" w:rsidRDefault="00286D88" w:rsidP="00286D88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286D88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SNR:~</w:t>
                              </w:r>
                              <w:proofErr w:type="gramEnd"/>
                              <w:r w:rsidRPr="00286D88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50dB</w:t>
                              </w:r>
                            </w:p>
                            <w:p w14:paraId="124DE716" w14:textId="77777777" w:rsidR="00286D88" w:rsidRPr="00286D88" w:rsidRDefault="00286D88" w:rsidP="00286D88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286D88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RBW:300Hz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4C786C" id="Group 1" o:spid="_x0000_s1028" style="width:318.3pt;height:148.4pt;mso-position-horizontal-relative:char;mso-position-vertical-relative:line" coordorigin="-27" coordsize="64768,3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alt="Graphical user interface, chart, line chart, scatter chart&#10;&#10;Description automatically generated" style="position:absolute;left:-27;width:64767;height:30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">
                  <v:imagedata r:id="rId10" o:title="Graphical user interface, chart, line chart, scatter chart&#10;&#10;Description automatically generated" croptop="2796f" cropbottom="-155f" cropleft="3434f" cropright="4428f"/>
                </v:shape>
                <v:rect id="Rectangle 6" o:spid="_x0000_s1030" style="position:absolute;left:7723;top:1615;width:21592;height:12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" filled="f" stroked="f">
                  <v:textbox>
                    <w:txbxContent>
                      <w:p w14:paraId="61083108" w14:textId="77777777" w:rsidR="00286D88" w:rsidRPr="00286D88" w:rsidRDefault="00286D88" w:rsidP="00286D88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proofErr w:type="gramStart"/>
                        <w:r w:rsidRPr="00286D88"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SNR:~</w:t>
                        </w:r>
                        <w:proofErr w:type="gramEnd"/>
                        <w:r w:rsidRPr="00286D88"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50dB</w:t>
                        </w:r>
                      </w:p>
                      <w:p w14:paraId="124DE716" w14:textId="77777777" w:rsidR="00286D88" w:rsidRPr="00286D88" w:rsidRDefault="00286D88" w:rsidP="00286D88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 w:rsidRPr="00286D88"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RBW:300Hz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F5F2573" w14:textId="0A0F714C" w:rsidR="00286D88" w:rsidRDefault="00286D88" w:rsidP="00286D88">
      <w:pPr>
        <w:pStyle w:val="Caption"/>
        <w:jc w:val="center"/>
      </w:pPr>
      <w:r>
        <w:t xml:space="preserve">Figure </w:t>
      </w:r>
      <w:r w:rsidR="00AC0CD1">
        <w:fldChar w:fldCharType="begin"/>
      </w:r>
      <w:r w:rsidR="00AC0CD1">
        <w:instrText xml:space="preserve"> SEQ Figure \* ARABIC </w:instrText>
      </w:r>
      <w:r w:rsidR="00AC0CD1">
        <w:fldChar w:fldCharType="separate"/>
      </w:r>
      <w:r w:rsidR="00556C99">
        <w:rPr>
          <w:noProof/>
        </w:rPr>
        <w:t>1</w:t>
      </w:r>
      <w:r w:rsidR="00AC0CD1">
        <w:rPr>
          <w:noProof/>
        </w:rPr>
        <w:fldChar w:fldCharType="end"/>
      </w:r>
      <w:r>
        <w:t>: Typical Phase Locked FCEO Signal</w:t>
      </w:r>
    </w:p>
    <w:p w14:paraId="3CD46C7D" w14:textId="77777777" w:rsidR="00E35E21" w:rsidRDefault="00E35E21" w:rsidP="00E35E21">
      <w:pPr>
        <w:keepNext/>
        <w:jc w:val="center"/>
      </w:pPr>
      <w:r>
        <w:rPr>
          <w:noProof/>
        </w:rPr>
        <w:drawing>
          <wp:inline distT="0" distB="0" distL="0" distR="0" wp14:anchorId="1CAA951C" wp14:editId="221D94F7">
            <wp:extent cx="2953809" cy="219929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548" cy="2213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3D2F50" w14:textId="7E2743A4" w:rsidR="00E35E21" w:rsidRPr="00E35E21" w:rsidRDefault="00E35E21" w:rsidP="00E35E21">
      <w:pPr>
        <w:pStyle w:val="Caption"/>
        <w:jc w:val="center"/>
      </w:pPr>
      <w:r>
        <w:t xml:space="preserve">Figure </w:t>
      </w:r>
      <w:fldSimple w:instr=" SEQ Figure \* ARABIC ">
        <w:r w:rsidR="00556C99">
          <w:rPr>
            <w:noProof/>
          </w:rPr>
          <w:t>2</w:t>
        </w:r>
      </w:fldSimple>
      <w:r>
        <w:t xml:space="preserve">. Integrated phase noise using </w:t>
      </w:r>
      <w:proofErr w:type="gramStart"/>
      <w:r>
        <w:t>open source</w:t>
      </w:r>
      <w:proofErr w:type="gramEnd"/>
      <w:r>
        <w:t xml:space="preserve"> locking electronics.</w:t>
      </w:r>
    </w:p>
    <w:p w14:paraId="406024A3" w14:textId="1BF1F5E8" w:rsidR="00286D88" w:rsidRDefault="00E35E21" w:rsidP="00E35E21">
      <w:pPr>
        <w:jc w:val="center"/>
      </w:pPr>
      <w:r>
        <w:rPr>
          <w:noProof/>
        </w:rPr>
        <w:drawing>
          <wp:inline distT="0" distB="0" distL="0" distR="0" wp14:anchorId="0E10A275" wp14:editId="35265E07">
            <wp:extent cx="4900295" cy="195203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61" cy="1967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D7BAC1" w14:textId="18CBC5DF" w:rsidR="00286D88" w:rsidRDefault="00286D88" w:rsidP="00286D88">
      <w:pPr>
        <w:pStyle w:val="Caption"/>
        <w:jc w:val="center"/>
      </w:pPr>
      <w:r>
        <w:t xml:space="preserve">Figure </w:t>
      </w:r>
      <w:r w:rsidR="00AC0CD1">
        <w:fldChar w:fldCharType="begin"/>
      </w:r>
      <w:r w:rsidR="00AC0CD1">
        <w:instrText xml:space="preserve"> SEQ Figure \* ARABIC </w:instrText>
      </w:r>
      <w:r w:rsidR="00AC0CD1">
        <w:fldChar w:fldCharType="separate"/>
      </w:r>
      <w:r w:rsidR="00556C99">
        <w:rPr>
          <w:noProof/>
        </w:rPr>
        <w:t>3</w:t>
      </w:r>
      <w:r w:rsidR="00AC0CD1">
        <w:rPr>
          <w:noProof/>
        </w:rPr>
        <w:fldChar w:fldCharType="end"/>
      </w:r>
      <w:r>
        <w:t>: Typical Optical Output Spectrum</w:t>
      </w:r>
    </w:p>
    <w:p w14:paraId="7039859A" w14:textId="77777777" w:rsidR="00E35E21" w:rsidRDefault="00E35E21" w:rsidP="00E35E21">
      <w:pPr>
        <w:keepNext/>
        <w:jc w:val="center"/>
      </w:pPr>
      <w:r>
        <w:rPr>
          <w:noProof/>
        </w:rPr>
        <w:drawing>
          <wp:inline distT="0" distB="0" distL="0" distR="0" wp14:anchorId="58E893FA" wp14:editId="033FD5B4">
            <wp:extent cx="4971464" cy="1900562"/>
            <wp:effectExtent l="0" t="0" r="635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800" cy="1908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ED9E15" w14:textId="6DC39444" w:rsidR="00286D88" w:rsidRDefault="00E35E21" w:rsidP="00E35E21">
      <w:pPr>
        <w:pStyle w:val="Caption"/>
        <w:jc w:val="center"/>
      </w:pPr>
      <w:r>
        <w:t xml:space="preserve">Figure </w:t>
      </w:r>
      <w:fldSimple w:instr=" SEQ Figure \* ARABIC ">
        <w:r w:rsidR="00556C99">
          <w:rPr>
            <w:noProof/>
          </w:rPr>
          <w:t>4</w:t>
        </w:r>
      </w:fldSimple>
      <w:r>
        <w:t>. Typical Pulse Width</w:t>
      </w:r>
    </w:p>
    <w:p w14:paraId="669E889E" w14:textId="77777777" w:rsidR="00E35E21" w:rsidRPr="00286D88" w:rsidRDefault="00E35E21" w:rsidP="00286D88"/>
    <w:p w14:paraId="74FB3F04" w14:textId="77777777" w:rsidR="00286D88" w:rsidRDefault="00286D88" w:rsidP="00286D88">
      <w:pPr>
        <w:keepNext/>
        <w:ind w:left="720" w:firstLine="720"/>
      </w:pPr>
      <w:r w:rsidRPr="00286D88">
        <w:rPr>
          <w:noProof/>
        </w:rPr>
        <w:drawing>
          <wp:inline distT="0" distB="0" distL="0" distR="0" wp14:anchorId="36CEC307" wp14:editId="1B63B121">
            <wp:extent cx="4167554" cy="1606022"/>
            <wp:effectExtent l="0" t="0" r="4445" b="0"/>
            <wp:docPr id="11" name="Picture 3" descr="Chart, line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DBE7A69-679A-5040-83AD-66AFB58059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hart, line chart&#10;&#10;Description automatically generated">
                      <a:extLst>
                        <a:ext uri="{FF2B5EF4-FFF2-40B4-BE49-F238E27FC236}">
                          <a16:creationId xmlns:a16="http://schemas.microsoft.com/office/drawing/2014/main" id="{FDBE7A69-679A-5040-83AD-66AFB58059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3005" t="4254" r="8186"/>
                    <a:stretch/>
                  </pic:blipFill>
                  <pic:spPr>
                    <a:xfrm>
                      <a:off x="0" y="0"/>
                      <a:ext cx="4176728" cy="160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D66BB" w14:textId="1E24AE82" w:rsidR="00286D88" w:rsidRDefault="00286D88" w:rsidP="00286D88">
      <w:pPr>
        <w:pStyle w:val="Caption"/>
        <w:jc w:val="center"/>
      </w:pPr>
      <w:r>
        <w:t xml:space="preserve">Figure </w:t>
      </w:r>
      <w:r w:rsidR="00AC0CD1">
        <w:fldChar w:fldCharType="begin"/>
      </w:r>
      <w:r w:rsidR="00AC0CD1">
        <w:instrText xml:space="preserve"> SEQ Figure \* ARABIC </w:instrText>
      </w:r>
      <w:r w:rsidR="00AC0CD1">
        <w:fldChar w:fldCharType="separate"/>
      </w:r>
      <w:r w:rsidR="00556C99">
        <w:rPr>
          <w:noProof/>
        </w:rPr>
        <w:t>5</w:t>
      </w:r>
      <w:r w:rsidR="00AC0CD1">
        <w:rPr>
          <w:noProof/>
        </w:rPr>
        <w:fldChar w:fldCharType="end"/>
      </w:r>
      <w:r>
        <w:t>: Repetition Rate Stability</w:t>
      </w:r>
    </w:p>
    <w:p w14:paraId="2D5FDF6E" w14:textId="77777777" w:rsidR="00286D88" w:rsidRPr="00286D88" w:rsidRDefault="00286D88" w:rsidP="00286D88"/>
    <w:p w14:paraId="797F4F3E" w14:textId="70594B3B" w:rsidR="009434A9" w:rsidRDefault="00CD5B36" w:rsidP="009434A9">
      <w:pPr>
        <w:pStyle w:val="Heading1"/>
        <w:numPr>
          <w:ilvl w:val="0"/>
          <w:numId w:val="1"/>
        </w:numPr>
      </w:pPr>
      <w:bookmarkStart w:id="2" w:name="_Toc79090856"/>
      <w:r>
        <w:t>Connection Diagram</w:t>
      </w:r>
      <w:bookmarkEnd w:id="2"/>
    </w:p>
    <w:p w14:paraId="13187828" w14:textId="2CC63FF8" w:rsidR="00556C99" w:rsidRDefault="00556C99" w:rsidP="00556C99">
      <w:pPr>
        <w:keepNext/>
        <w:jc w:val="center"/>
      </w:pPr>
    </w:p>
    <w:p w14:paraId="4A05D808" w14:textId="77777777" w:rsidR="00556C99" w:rsidRDefault="00556C99" w:rsidP="00556C99">
      <w:pPr>
        <w:keepNext/>
        <w:jc w:val="center"/>
      </w:pPr>
      <w:r>
        <w:rPr>
          <w:noProof/>
        </w:rPr>
        <w:drawing>
          <wp:inline distT="0" distB="0" distL="0" distR="0" wp14:anchorId="6F0CCD08" wp14:editId="4538DDD1">
            <wp:extent cx="5120054" cy="2748200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771" cy="275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0D1BA" w14:textId="1F623919" w:rsidR="00556C99" w:rsidRDefault="00556C99" w:rsidP="00556C99">
      <w:pPr>
        <w:pStyle w:val="Caption"/>
        <w:jc w:val="center"/>
      </w:pPr>
      <w:r>
        <w:t xml:space="preserve">Figure </w:t>
      </w:r>
      <w:fldSimple w:instr=" SEQ Figure \* ARABIC ">
        <w:r>
          <w:rPr>
            <w:noProof/>
          </w:rPr>
          <w:t>6</w:t>
        </w:r>
      </w:fldSimple>
      <w:r>
        <w:t>. Comb Front Panel(Top) and Rear Panel (Bottom) Connections.</w:t>
      </w:r>
    </w:p>
    <w:p w14:paraId="1D35E04F" w14:textId="10010B3A" w:rsidR="00556C99" w:rsidRDefault="00556C99" w:rsidP="00556C99">
      <w:pPr>
        <w:keepNext/>
        <w:jc w:val="center"/>
      </w:pPr>
      <w:r>
        <w:rPr>
          <w:noProof/>
        </w:rPr>
        <w:drawing>
          <wp:inline distT="0" distB="0" distL="0" distR="0" wp14:anchorId="3BBBE3C7" wp14:editId="6319D548">
            <wp:extent cx="3771363" cy="2854421"/>
            <wp:effectExtent l="0" t="0" r="635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179" cy="2858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A808ED" w14:textId="6DC3BCCE" w:rsidR="00C14CF0" w:rsidRPr="00C14CF0" w:rsidRDefault="00556C99" w:rsidP="00556C99">
      <w:pPr>
        <w:pStyle w:val="Caption"/>
        <w:jc w:val="center"/>
      </w:pPr>
      <w:r>
        <w:t xml:space="preserve">Figure </w:t>
      </w:r>
      <w:fldSimple w:instr=" SEQ Figure \* ARABIC ">
        <w:r>
          <w:rPr>
            <w:noProof/>
          </w:rPr>
          <w:t>7</w:t>
        </w:r>
      </w:fldSimple>
      <w:r>
        <w:t>. Dimensions of Desktop Comb.</w:t>
      </w:r>
    </w:p>
    <w:sectPr w:rsidR="00C14CF0" w:rsidRPr="00C14CF0" w:rsidSect="00296161"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661FA" w14:textId="77777777" w:rsidR="00AC0CD1" w:rsidRDefault="00AC0CD1" w:rsidP="00296161">
      <w:pPr>
        <w:spacing w:after="0" w:line="240" w:lineRule="auto"/>
      </w:pPr>
      <w:r>
        <w:separator/>
      </w:r>
    </w:p>
  </w:endnote>
  <w:endnote w:type="continuationSeparator" w:id="0">
    <w:p w14:paraId="542615B8" w14:textId="77777777" w:rsidR="00AC0CD1" w:rsidRDefault="00AC0CD1" w:rsidP="00296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C6933" w14:textId="77777777" w:rsidR="00296161" w:rsidRDefault="00296161">
    <w:pPr>
      <w:pStyle w:val="Footer"/>
    </w:pPr>
    <w:r>
      <w:rPr>
        <w:noProof/>
      </w:rPr>
      <w:drawing>
        <wp:inline distT="0" distB="0" distL="0" distR="0" wp14:anchorId="3AFA5B76" wp14:editId="319387D3">
          <wp:extent cx="933450" cy="38564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645" cy="4006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color w:val="7F7F7F" w:themeColor="background1" w:themeShade="7F"/>
        <w:spacing w:val="60"/>
      </w:rPr>
      <w:t>Page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1</w:t>
    </w:r>
    <w:r>
      <w:rPr>
        <w:b/>
        <w:bCs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4472C4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680"/>
      <w:gridCol w:w="4680"/>
    </w:tblGrid>
    <w:tr w:rsidR="009C475C" w14:paraId="1B8D778B" w14:textId="77777777" w:rsidTr="009C475C">
      <w:tc>
        <w:tcPr>
          <w:tcW w:w="2500" w:type="pct"/>
          <w:shd w:val="clear" w:color="auto" w:fill="9D0F0F"/>
          <w:vAlign w:val="center"/>
        </w:tcPr>
        <w:p w14:paraId="5FE1A9BF" w14:textId="77777777" w:rsidR="009C475C" w:rsidRDefault="00AC0CD1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Title"/>
              <w:tag w:val=""/>
              <w:id w:val="-578829839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9C475C">
                <w:rPr>
                  <w:caps/>
                  <w:color w:val="FFFFFF" w:themeColor="background1"/>
                  <w:sz w:val="18"/>
                  <w:szCs w:val="18"/>
                </w:rPr>
                <w:t>SPECIFICATION SHEET</w:t>
              </w:r>
            </w:sdtContent>
          </w:sdt>
        </w:p>
      </w:tc>
      <w:tc>
        <w:tcPr>
          <w:tcW w:w="2500" w:type="pct"/>
          <w:shd w:val="clear" w:color="auto" w:fill="9D0F0F"/>
          <w:vAlign w:val="center"/>
        </w:tcPr>
        <w:p w14:paraId="6F39E830" w14:textId="44206616" w:rsidR="009C475C" w:rsidRDefault="009C475C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right"/>
            <w:rPr>
              <w:caps/>
              <w:color w:val="FFFFFF" w:themeColor="background1"/>
              <w:sz w:val="18"/>
              <w:szCs w:val="18"/>
            </w:rPr>
          </w:pPr>
        </w:p>
      </w:tc>
    </w:tr>
  </w:tbl>
  <w:p w14:paraId="1D2FDDF3" w14:textId="77777777" w:rsidR="009C475C" w:rsidRDefault="009C47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D7B3A" w14:textId="77777777" w:rsidR="00AC0CD1" w:rsidRDefault="00AC0CD1" w:rsidP="00296161">
      <w:pPr>
        <w:spacing w:after="0" w:line="240" w:lineRule="auto"/>
      </w:pPr>
      <w:r>
        <w:separator/>
      </w:r>
    </w:p>
  </w:footnote>
  <w:footnote w:type="continuationSeparator" w:id="0">
    <w:p w14:paraId="07A1CA86" w14:textId="77777777" w:rsidR="00AC0CD1" w:rsidRDefault="00AC0CD1" w:rsidP="00296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55E6C" w14:textId="77777777" w:rsidR="00296161" w:rsidRDefault="00296161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0" locked="0" layoutInCell="1" allowOverlap="0" wp14:anchorId="03CE67D9" wp14:editId="20729A2B">
              <wp:simplePos x="0" y="0"/>
              <wp:positionH relativeFrom="margin">
                <wp:posOffset>-685800</wp:posOffset>
              </wp:positionH>
              <wp:positionV relativeFrom="paragraph">
                <wp:posOffset>-254635</wp:posOffset>
              </wp:positionV>
              <wp:extent cx="7315200" cy="914400"/>
              <wp:effectExtent l="0" t="0" r="0" b="0"/>
              <wp:wrapThrough wrapText="bothSides">
                <wp:wrapPolygon edited="0">
                  <wp:start x="0" y="0"/>
                  <wp:lineTo x="0" y="21150"/>
                  <wp:lineTo x="21544" y="21150"/>
                  <wp:lineTo x="21544" y="0"/>
                  <wp:lineTo x="0" y="0"/>
                </wp:wrapPolygon>
              </wp:wrapThrough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15200" cy="914400"/>
                      </a:xfrm>
                      <a:prstGeom prst="rect">
                        <a:avLst/>
                      </a:prstGeom>
                      <a:solidFill>
                        <a:srgbClr val="9D0F0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1F9DC6" w14:textId="77777777" w:rsidR="00296161" w:rsidRDefault="00296161" w:rsidP="00444879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jc w:val="center"/>
                            <w:rPr>
                              <w:caps/>
                              <w:color w:val="FFFFFF" w:themeColor="background1"/>
                            </w:rPr>
                          </w:pPr>
                          <w:r>
                            <w:rPr>
                              <w:caps/>
                              <w:noProof/>
                              <w:color w:val="FFFFFF" w:themeColor="background1"/>
                            </w:rPr>
                            <w:drawing>
                              <wp:inline distT="0" distB="0" distL="0" distR="0" wp14:anchorId="3B9383F4" wp14:editId="2539FC03">
                                <wp:extent cx="1858668" cy="750570"/>
                                <wp:effectExtent l="0" t="0" r="8255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2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69621" cy="7953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CE67D9" id="Rectangle 197" o:spid="_x0000_s1034" style="position:absolute;margin-left:-54pt;margin-top:-20.05pt;width:8in;height:1in;z-index:251659264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" o:allowoverlap="f" fillcolor="#9d0f0f" stroked="f" strokeweight="1pt">
              <v:textbox>
                <w:txbxContent>
                  <w:p w14:paraId="4B1F9DC6" w14:textId="77777777" w:rsidR="00296161" w:rsidRDefault="00296161" w:rsidP="00444879">
                    <w:pPr>
                      <w:pStyle w:val="Header"/>
                      <w:tabs>
                        <w:tab w:val="clear" w:pos="4680"/>
                        <w:tab w:val="clear" w:pos="9360"/>
                      </w:tabs>
                      <w:jc w:val="center"/>
                      <w:rPr>
                        <w:caps/>
                        <w:color w:val="FFFFFF" w:themeColor="background1"/>
                      </w:rPr>
                    </w:pPr>
                    <w:r>
                      <w:rPr>
                        <w:caps/>
                        <w:noProof/>
                        <w:color w:val="FFFFFF" w:themeColor="background1"/>
                      </w:rPr>
                      <w:drawing>
                        <wp:inline distT="0" distB="0" distL="0" distR="0" wp14:anchorId="3B9383F4" wp14:editId="2539FC03">
                          <wp:extent cx="1858668" cy="750570"/>
                          <wp:effectExtent l="0" t="0" r="8255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Picture 2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69621" cy="7953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F11701"/>
    <w:multiLevelType w:val="hybridMultilevel"/>
    <w:tmpl w:val="4CDE3E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87"/>
  <w:drawingGridVerticalSpacing w:val="187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E0C"/>
    <w:rsid w:val="00161121"/>
    <w:rsid w:val="00252974"/>
    <w:rsid w:val="00286D88"/>
    <w:rsid w:val="00296161"/>
    <w:rsid w:val="002B7ED2"/>
    <w:rsid w:val="00444879"/>
    <w:rsid w:val="00556C99"/>
    <w:rsid w:val="0072405C"/>
    <w:rsid w:val="0077361D"/>
    <w:rsid w:val="007F0164"/>
    <w:rsid w:val="008A0E0C"/>
    <w:rsid w:val="008C08EB"/>
    <w:rsid w:val="009434A9"/>
    <w:rsid w:val="009A0A30"/>
    <w:rsid w:val="009C475C"/>
    <w:rsid w:val="00AC0CD1"/>
    <w:rsid w:val="00B54661"/>
    <w:rsid w:val="00C14CF0"/>
    <w:rsid w:val="00C62009"/>
    <w:rsid w:val="00C8001A"/>
    <w:rsid w:val="00CD5B36"/>
    <w:rsid w:val="00E35E21"/>
    <w:rsid w:val="00EE755E"/>
    <w:rsid w:val="00F452E5"/>
    <w:rsid w:val="00FA3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28536D"/>
  <w15:chartTrackingRefBased/>
  <w15:docId w15:val="{90066052-7B2C-4E2F-8F58-501B600EE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5B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61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6161"/>
  </w:style>
  <w:style w:type="paragraph" w:styleId="Footer">
    <w:name w:val="footer"/>
    <w:basedOn w:val="Normal"/>
    <w:link w:val="FooterChar"/>
    <w:uiPriority w:val="99"/>
    <w:unhideWhenUsed/>
    <w:rsid w:val="002961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6161"/>
  </w:style>
  <w:style w:type="character" w:customStyle="1" w:styleId="Heading1Char">
    <w:name w:val="Heading 1 Char"/>
    <w:basedOn w:val="DefaultParagraphFont"/>
    <w:link w:val="Heading1"/>
    <w:uiPriority w:val="9"/>
    <w:rsid w:val="00CD5B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CD5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2B7ED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7F016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F0164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7F0164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286D8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0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059D9-2881-4DC5-82A9-91AF5D8CB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NLMFFC-1550-0001.docx</Template>
  <TotalTime>1</TotalTime>
  <Pages>6</Pages>
  <Words>249</Words>
  <Characters>1421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>SPECIFICATION SHEET</vt:lpstr>
      <vt:lpstr>Absolute Maximum Ratings</vt:lpstr>
      <vt:lpstr>General Specification</vt:lpstr>
      <vt:lpstr>Connection Diagram</vt:lpstr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SPECIFICATION SHEET</dc:title>
  <dc:subject/>
  <dc:creator>Sean Braxton</dc:creator>
  <cp:keywords/>
  <dc:description/>
  <cp:lastModifiedBy>Sean Braxton</cp:lastModifiedBy>
  <cp:revision>2</cp:revision>
  <dcterms:created xsi:type="dcterms:W3CDTF">2021-08-06T03:44:00Z</dcterms:created>
  <dcterms:modified xsi:type="dcterms:W3CDTF">2021-08-06T03:44:00Z</dcterms:modified>
</cp:coreProperties>
</file>